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3F3" w:rsidRPr="00031A5F" w:rsidRDefault="008173F3" w:rsidP="0054069E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8173F3" w:rsidRPr="00DA6625" w:rsidRDefault="008173F3" w:rsidP="0054069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DA6625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MODIFIKASI PENYAJIAN MAKAN DENGAN KARAKTER KARTUN PADA PASIEN ANAK  </w:t>
      </w:r>
    </w:p>
    <w:p w:rsidR="008173F3" w:rsidRPr="00DA6625" w:rsidRDefault="008173F3" w:rsidP="005406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sv-SE" w:eastAsia="id-ID"/>
        </w:rPr>
      </w:pPr>
    </w:p>
    <w:p w:rsidR="008173F3" w:rsidRPr="00DA6625" w:rsidRDefault="008173F3" w:rsidP="0054069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sv-SE"/>
        </w:rPr>
      </w:pPr>
      <w:r w:rsidRPr="00DA6625">
        <w:rPr>
          <w:rFonts w:ascii="Times New Roman" w:hAnsi="Times New Roman" w:cs="Times New Roman"/>
          <w:i/>
          <w:iCs/>
          <w:sz w:val="20"/>
          <w:szCs w:val="20"/>
          <w:lang w:val="sv-SE" w:eastAsia="id-ID"/>
        </w:rPr>
        <w:t>Instalasi Gizi, Rumah Sakit Islam Sultan Agung Semarang</w:t>
      </w:r>
    </w:p>
    <w:p w:rsidR="008173F3" w:rsidRPr="00DA6625" w:rsidRDefault="008173F3" w:rsidP="0054069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sv-SE"/>
        </w:rPr>
      </w:pPr>
    </w:p>
    <w:p w:rsidR="008173F3" w:rsidRPr="00031A5F" w:rsidRDefault="008173F3" w:rsidP="0054069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DA6625">
        <w:rPr>
          <w:rFonts w:ascii="Times New Roman" w:hAnsi="Times New Roman" w:cs="Times New Roman"/>
          <w:b/>
          <w:bCs/>
          <w:sz w:val="24"/>
          <w:szCs w:val="24"/>
          <w:lang w:val="sv-SE"/>
        </w:rPr>
        <w:t>ABSTRAK</w:t>
      </w:r>
    </w:p>
    <w:p w:rsidR="008173F3" w:rsidRPr="00DA6625" w:rsidRDefault="008173F3" w:rsidP="0054069E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031A5F">
        <w:rPr>
          <w:rFonts w:ascii="Times New Roman" w:hAnsi="Times New Roman" w:cs="Times New Roman"/>
          <w:b/>
          <w:bCs/>
          <w:sz w:val="20"/>
          <w:szCs w:val="20"/>
          <w:lang w:val="id-ID" w:eastAsia="id-ID"/>
        </w:rPr>
        <w:t xml:space="preserve">Latar Belakang : </w:t>
      </w:r>
      <w:r w:rsidRPr="00DA6625">
        <w:rPr>
          <w:rFonts w:ascii="Times New Roman" w:hAnsi="Times New Roman" w:cs="Times New Roman"/>
          <w:sz w:val="20"/>
          <w:szCs w:val="20"/>
          <w:lang w:val="sv-SE" w:eastAsia="id-ID"/>
        </w:rPr>
        <w:t>Penyajian makanan rumah sakit yang buruk dapat meningkatkan sisa makanan pasien anak.</w:t>
      </w:r>
      <w:r w:rsidRPr="00DA6625">
        <w:rPr>
          <w:rFonts w:ascii="Times New Roman" w:hAnsi="Times New Roman" w:cs="Times New Roman"/>
          <w:b/>
          <w:bCs/>
          <w:sz w:val="20"/>
          <w:szCs w:val="20"/>
          <w:lang w:val="sv-SE" w:eastAsia="id-ID"/>
        </w:rPr>
        <w:t xml:space="preserve"> </w:t>
      </w:r>
      <w:r w:rsidRPr="00DA6625">
        <w:rPr>
          <w:rFonts w:ascii="Times New Roman" w:hAnsi="Times New Roman" w:cs="Times New Roman"/>
          <w:sz w:val="20"/>
          <w:szCs w:val="20"/>
          <w:lang w:val="sv-SE"/>
        </w:rPr>
        <w:t>Modifikasi penyajian makan dengan berbagai karakter kartun merupakan modifikasi yang praktis, mudah diaplikasikan dan menarik disajikan untuk anak-anak sehingga dapat meningkatkan daya terima terhadap makanan yang dapat berdampak pada menurunnya sisa makanan pasien anak. Tujuan penelitian ini adalah untuk m</w:t>
      </w:r>
      <w:r w:rsidRPr="00031A5F">
        <w:rPr>
          <w:rFonts w:ascii="Times New Roman" w:hAnsi="Times New Roman" w:cs="Times New Roman"/>
          <w:sz w:val="20"/>
          <w:szCs w:val="20"/>
          <w:lang w:val="id-ID"/>
        </w:rPr>
        <w:t>engetahui gambaran</w:t>
      </w:r>
      <w:r w:rsidRPr="00DA6625">
        <w:rPr>
          <w:rFonts w:ascii="Times New Roman" w:hAnsi="Times New Roman" w:cs="Times New Roman"/>
          <w:sz w:val="20"/>
          <w:szCs w:val="20"/>
          <w:lang w:val="sv-SE"/>
        </w:rPr>
        <w:t xml:space="preserve"> sisa makanan berdasarkan</w:t>
      </w:r>
      <w:r w:rsidRPr="00031A5F">
        <w:rPr>
          <w:rFonts w:ascii="Times New Roman" w:hAnsi="Times New Roman" w:cs="Times New Roman"/>
          <w:sz w:val="20"/>
          <w:szCs w:val="20"/>
          <w:lang w:val="id-ID"/>
        </w:rPr>
        <w:t xml:space="preserve"> </w:t>
      </w:r>
      <w:r w:rsidRPr="00DA6625">
        <w:rPr>
          <w:rFonts w:ascii="Times New Roman" w:hAnsi="Times New Roman" w:cs="Times New Roman"/>
          <w:sz w:val="20"/>
          <w:szCs w:val="20"/>
          <w:lang w:val="sv-SE"/>
        </w:rPr>
        <w:t>modifikasi penyajian makan dengan karakter kartun pada pasien anak.</w:t>
      </w:r>
    </w:p>
    <w:p w:rsidR="008173F3" w:rsidRPr="00031A5F" w:rsidRDefault="008173F3" w:rsidP="0054069E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31A5F">
        <w:rPr>
          <w:rFonts w:ascii="Times New Roman" w:hAnsi="Times New Roman" w:cs="Times New Roman"/>
          <w:b/>
          <w:bCs/>
          <w:sz w:val="20"/>
          <w:szCs w:val="20"/>
          <w:lang w:val="id-ID" w:eastAsia="id-ID"/>
        </w:rPr>
        <w:t>Metode :</w:t>
      </w:r>
      <w:r w:rsidRPr="00031A5F">
        <w:rPr>
          <w:rFonts w:ascii="Times New Roman" w:hAnsi="Times New Roman" w:cs="Times New Roman"/>
          <w:sz w:val="20"/>
          <w:szCs w:val="20"/>
          <w:lang w:val="id-ID" w:eastAsia="id-ID"/>
        </w:rPr>
        <w:t xml:space="preserve"> </w:t>
      </w:r>
      <w:r w:rsidRPr="00031A5F">
        <w:rPr>
          <w:rFonts w:ascii="Times New Roman" w:hAnsi="Times New Roman" w:cs="Times New Roman"/>
          <w:sz w:val="20"/>
          <w:szCs w:val="20"/>
        </w:rPr>
        <w:t xml:space="preserve">Penelitian ini merupakan penelitian eksperimental dengan rancangan penelitian </w:t>
      </w:r>
      <w:r w:rsidRPr="00031A5F">
        <w:rPr>
          <w:rFonts w:ascii="Times New Roman" w:hAnsi="Times New Roman" w:cs="Times New Roman"/>
          <w:i/>
          <w:iCs/>
          <w:sz w:val="20"/>
          <w:szCs w:val="20"/>
        </w:rPr>
        <w:t>cross-sectional</w:t>
      </w:r>
      <w:r w:rsidRPr="00031A5F">
        <w:rPr>
          <w:rFonts w:ascii="Times New Roman" w:hAnsi="Times New Roman" w:cs="Times New Roman"/>
          <w:sz w:val="20"/>
          <w:szCs w:val="20"/>
        </w:rPr>
        <w:t xml:space="preserve">. Subjek penelitian diambil dengan teknik </w:t>
      </w:r>
      <w:r w:rsidRPr="00031A5F">
        <w:rPr>
          <w:rFonts w:ascii="Times New Roman" w:hAnsi="Times New Roman" w:cs="Times New Roman"/>
          <w:i/>
          <w:iCs/>
          <w:sz w:val="20"/>
          <w:szCs w:val="20"/>
        </w:rPr>
        <w:t>purposive sampling.</w:t>
      </w:r>
      <w:r w:rsidRPr="00031A5F">
        <w:rPr>
          <w:rFonts w:ascii="Times New Roman" w:hAnsi="Times New Roman" w:cs="Times New Roman"/>
          <w:sz w:val="20"/>
          <w:szCs w:val="20"/>
        </w:rPr>
        <w:t xml:space="preserve"> Data yang dikumpulkan berupa data usia pasien dan data sisa makanan pasien sebelum dan setelah penyajian makan dengan karakter kartun yang didapat menggunakan formulir </w:t>
      </w:r>
      <w:r w:rsidRPr="00031A5F">
        <w:rPr>
          <w:rFonts w:ascii="Times New Roman" w:hAnsi="Times New Roman" w:cs="Times New Roman"/>
          <w:i/>
          <w:iCs/>
          <w:sz w:val="20"/>
          <w:szCs w:val="20"/>
        </w:rPr>
        <w:t xml:space="preserve">comstock. </w:t>
      </w:r>
    </w:p>
    <w:p w:rsidR="008173F3" w:rsidRPr="00DA6625" w:rsidRDefault="008173F3" w:rsidP="005406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id-ID"/>
        </w:rPr>
      </w:pPr>
      <w:r w:rsidRPr="00031A5F">
        <w:rPr>
          <w:rFonts w:ascii="Times New Roman" w:hAnsi="Times New Roman" w:cs="Times New Roman"/>
          <w:b/>
          <w:bCs/>
          <w:sz w:val="20"/>
          <w:szCs w:val="20"/>
          <w:lang w:val="id-ID" w:eastAsia="id-ID"/>
        </w:rPr>
        <w:t xml:space="preserve">Hasil : </w:t>
      </w:r>
      <w:r w:rsidRPr="00E82C6F">
        <w:rPr>
          <w:rFonts w:ascii="Times New Roman" w:hAnsi="Times New Roman" w:cs="Times New Roman"/>
          <w:sz w:val="20"/>
          <w:szCs w:val="20"/>
          <w:lang w:val="sv-SE"/>
        </w:rPr>
        <w:t xml:space="preserve">Rerata sisa makanan anak yang disajikan dengan karakter kartun menunjukkan rerata sisa makanan &lt;20%. </w:t>
      </w:r>
      <w:r w:rsidRPr="00031A5F">
        <w:rPr>
          <w:rFonts w:ascii="Times New Roman" w:hAnsi="Times New Roman" w:cs="Times New Roman"/>
          <w:sz w:val="20"/>
          <w:szCs w:val="20"/>
        </w:rPr>
        <w:t>Nilai rata-rata sisa makanan pasien anak berkis</w:t>
      </w:r>
      <w:r w:rsidRPr="00031A5F">
        <w:rPr>
          <w:rFonts w:ascii="Times New Roman" w:hAnsi="Times New Roman" w:cs="Times New Roman"/>
          <w:sz w:val="20"/>
          <w:szCs w:val="20"/>
          <w:lang w:val="id-ID"/>
        </w:rPr>
        <w:t>a</w:t>
      </w:r>
      <w:r w:rsidRPr="00031A5F">
        <w:rPr>
          <w:rFonts w:ascii="Times New Roman" w:hAnsi="Times New Roman" w:cs="Times New Roman"/>
          <w:sz w:val="20"/>
          <w:szCs w:val="20"/>
        </w:rPr>
        <w:t>r antara 10,7% - 14,4%.</w:t>
      </w:r>
      <w:r>
        <w:rPr>
          <w:rFonts w:ascii="Times New Roman" w:hAnsi="Times New Roman" w:cs="Times New Roman"/>
          <w:sz w:val="20"/>
          <w:szCs w:val="20"/>
          <w:lang w:val="id-ID"/>
        </w:rPr>
        <w:t xml:space="preserve"> Re</w:t>
      </w:r>
      <w:r w:rsidRPr="00031A5F">
        <w:rPr>
          <w:rFonts w:ascii="Times New Roman" w:hAnsi="Times New Roman" w:cs="Times New Roman"/>
          <w:sz w:val="20"/>
          <w:szCs w:val="20"/>
          <w:lang w:val="id-ID"/>
        </w:rPr>
        <w:t>rata sisa makanan paling tinggi yaitu pada lauk nabat</w:t>
      </w:r>
      <w:r>
        <w:rPr>
          <w:rFonts w:ascii="Times New Roman" w:hAnsi="Times New Roman" w:cs="Times New Roman"/>
          <w:sz w:val="20"/>
          <w:szCs w:val="20"/>
          <w:lang w:val="id-ID"/>
        </w:rPr>
        <w:t>i sebesar 16,8%, sedangkan re</w:t>
      </w:r>
      <w:r w:rsidRPr="00031A5F">
        <w:rPr>
          <w:rFonts w:ascii="Times New Roman" w:hAnsi="Times New Roman" w:cs="Times New Roman"/>
          <w:sz w:val="20"/>
          <w:szCs w:val="20"/>
          <w:lang w:val="id-ID"/>
        </w:rPr>
        <w:t>rata sisa makanan paling rendah yaitu pada buah sebesar 7,5%.</w:t>
      </w:r>
    </w:p>
    <w:p w:rsidR="008173F3" w:rsidRPr="00DA6625" w:rsidRDefault="008173F3" w:rsidP="005406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fi-FI"/>
        </w:rPr>
      </w:pPr>
      <w:r w:rsidRPr="00031A5F">
        <w:rPr>
          <w:rFonts w:ascii="Times New Roman" w:hAnsi="Times New Roman" w:cs="Times New Roman"/>
          <w:b/>
          <w:bCs/>
          <w:sz w:val="20"/>
          <w:szCs w:val="20"/>
          <w:lang w:val="id-ID" w:eastAsia="id-ID"/>
        </w:rPr>
        <w:t>Simpulan</w:t>
      </w:r>
      <w:r w:rsidRPr="00031A5F">
        <w:rPr>
          <w:rFonts w:ascii="Times New Roman" w:hAnsi="Times New Roman" w:cs="Times New Roman"/>
          <w:sz w:val="20"/>
          <w:szCs w:val="20"/>
          <w:lang w:val="id-ID" w:eastAsia="id-ID"/>
        </w:rPr>
        <w:t xml:space="preserve"> : </w:t>
      </w:r>
      <w:r>
        <w:rPr>
          <w:rFonts w:ascii="Times New Roman" w:hAnsi="Times New Roman" w:cs="Times New Roman"/>
          <w:sz w:val="20"/>
          <w:szCs w:val="20"/>
          <w:lang w:val="fi-FI"/>
        </w:rPr>
        <w:t>Re</w:t>
      </w:r>
      <w:r w:rsidRPr="00DA6625">
        <w:rPr>
          <w:rFonts w:ascii="Times New Roman" w:hAnsi="Times New Roman" w:cs="Times New Roman"/>
          <w:sz w:val="20"/>
          <w:szCs w:val="20"/>
          <w:lang w:val="fi-FI"/>
        </w:rPr>
        <w:t>rata sisa makanan setelah penyajian makanan dengan karakter kartun pada pasien anak menurun.</w:t>
      </w:r>
    </w:p>
    <w:p w:rsidR="008173F3" w:rsidRPr="00DA6625" w:rsidRDefault="008173F3" w:rsidP="005406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fi-FI"/>
        </w:rPr>
      </w:pPr>
    </w:p>
    <w:p w:rsidR="008173F3" w:rsidRPr="00DA6625" w:rsidRDefault="008173F3" w:rsidP="005406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fi-FI"/>
        </w:rPr>
      </w:pPr>
    </w:p>
    <w:p w:rsidR="008173F3" w:rsidRPr="00DA6625" w:rsidRDefault="008173F3" w:rsidP="005406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/>
          <w:sz w:val="20"/>
          <w:szCs w:val="20"/>
          <w:lang w:val="fi-FI"/>
        </w:rPr>
      </w:pPr>
      <w:r w:rsidRPr="00031A5F">
        <w:rPr>
          <w:rFonts w:ascii="Times New Roman" w:hAnsi="Times New Roman" w:cs="Times New Roman"/>
          <w:b/>
          <w:bCs/>
          <w:sz w:val="20"/>
          <w:szCs w:val="20"/>
          <w:lang w:val="id-ID" w:eastAsia="id-ID"/>
        </w:rPr>
        <w:t>Kata kunci</w:t>
      </w:r>
      <w:r w:rsidRPr="00031A5F">
        <w:rPr>
          <w:rFonts w:ascii="Times New Roman" w:hAnsi="Times New Roman" w:cs="Times New Roman"/>
          <w:sz w:val="20"/>
          <w:szCs w:val="20"/>
          <w:lang w:val="id-ID" w:eastAsia="id-ID"/>
        </w:rPr>
        <w:t xml:space="preserve"> : </w:t>
      </w:r>
      <w:r w:rsidRPr="00DA6625">
        <w:rPr>
          <w:rFonts w:ascii="Times New Roman" w:hAnsi="Times New Roman" w:cs="Times New Roman"/>
          <w:sz w:val="20"/>
          <w:szCs w:val="20"/>
          <w:lang w:val="fi-FI" w:eastAsia="id-ID"/>
        </w:rPr>
        <w:t xml:space="preserve">penyajian makan, karakter kartun, sisa makanan, pasien anak </w:t>
      </w:r>
    </w:p>
    <w:p w:rsidR="008173F3" w:rsidRPr="00DA6625" w:rsidRDefault="008173F3" w:rsidP="0054069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fi-FI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.75pt;margin-top:7.9pt;width:411.75pt;height:0;z-index:251658240" o:connectortype="straight" strokeweight="3pt"/>
        </w:pict>
      </w:r>
    </w:p>
    <w:p w:rsidR="008173F3" w:rsidRPr="00DA6625" w:rsidRDefault="008173F3" w:rsidP="0054069E">
      <w:pPr>
        <w:spacing w:line="360" w:lineRule="auto"/>
        <w:jc w:val="both"/>
        <w:rPr>
          <w:rFonts w:ascii="Times New Roman" w:hAnsi="Times New Roman" w:cs="Times New Roman"/>
          <w:lang w:val="fi-FI"/>
        </w:rPr>
      </w:pPr>
    </w:p>
    <w:sectPr w:rsidR="008173F3" w:rsidRPr="00DA6625" w:rsidSect="00CB22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6371"/>
    <w:multiLevelType w:val="hybridMultilevel"/>
    <w:tmpl w:val="664CCA7C"/>
    <w:lvl w:ilvl="0" w:tplc="0421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21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21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21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21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00F4"/>
    <w:rsid w:val="0001381A"/>
    <w:rsid w:val="00015015"/>
    <w:rsid w:val="00020690"/>
    <w:rsid w:val="0002734D"/>
    <w:rsid w:val="00027ED6"/>
    <w:rsid w:val="00031A5F"/>
    <w:rsid w:val="00032DD6"/>
    <w:rsid w:val="00044454"/>
    <w:rsid w:val="00065332"/>
    <w:rsid w:val="0007397D"/>
    <w:rsid w:val="0007564B"/>
    <w:rsid w:val="000A4955"/>
    <w:rsid w:val="000B464A"/>
    <w:rsid w:val="000B5CA1"/>
    <w:rsid w:val="000B6C13"/>
    <w:rsid w:val="000C6087"/>
    <w:rsid w:val="000D5002"/>
    <w:rsid w:val="000D7D6D"/>
    <w:rsid w:val="000E21DE"/>
    <w:rsid w:val="000F02CA"/>
    <w:rsid w:val="000F29E8"/>
    <w:rsid w:val="000F3F7B"/>
    <w:rsid w:val="00114E96"/>
    <w:rsid w:val="00117C2B"/>
    <w:rsid w:val="0012250E"/>
    <w:rsid w:val="00130FDF"/>
    <w:rsid w:val="00131870"/>
    <w:rsid w:val="00132187"/>
    <w:rsid w:val="00135F24"/>
    <w:rsid w:val="0013683B"/>
    <w:rsid w:val="001428E1"/>
    <w:rsid w:val="00145981"/>
    <w:rsid w:val="00154373"/>
    <w:rsid w:val="00164C4E"/>
    <w:rsid w:val="00166FEF"/>
    <w:rsid w:val="001729AC"/>
    <w:rsid w:val="00174C92"/>
    <w:rsid w:val="00192D6C"/>
    <w:rsid w:val="00196EF9"/>
    <w:rsid w:val="0019799F"/>
    <w:rsid w:val="001A70D6"/>
    <w:rsid w:val="001B23C6"/>
    <w:rsid w:val="001C11A8"/>
    <w:rsid w:val="001C5043"/>
    <w:rsid w:val="001C50CE"/>
    <w:rsid w:val="001D3F59"/>
    <w:rsid w:val="001D492D"/>
    <w:rsid w:val="001D75B7"/>
    <w:rsid w:val="001E7F63"/>
    <w:rsid w:val="001F3A38"/>
    <w:rsid w:val="001F5C8B"/>
    <w:rsid w:val="00211440"/>
    <w:rsid w:val="00211A44"/>
    <w:rsid w:val="00216676"/>
    <w:rsid w:val="00235475"/>
    <w:rsid w:val="002377E7"/>
    <w:rsid w:val="00237B92"/>
    <w:rsid w:val="002405A1"/>
    <w:rsid w:val="002462E9"/>
    <w:rsid w:val="00251140"/>
    <w:rsid w:val="002529F6"/>
    <w:rsid w:val="002879BC"/>
    <w:rsid w:val="00291FC6"/>
    <w:rsid w:val="00292985"/>
    <w:rsid w:val="00297860"/>
    <w:rsid w:val="002A24D3"/>
    <w:rsid w:val="002A50F7"/>
    <w:rsid w:val="002B3AFA"/>
    <w:rsid w:val="002B4490"/>
    <w:rsid w:val="002C09E8"/>
    <w:rsid w:val="002C7785"/>
    <w:rsid w:val="002D12E7"/>
    <w:rsid w:val="002D4868"/>
    <w:rsid w:val="002E0FDE"/>
    <w:rsid w:val="002E3D4A"/>
    <w:rsid w:val="002E4802"/>
    <w:rsid w:val="00306CF9"/>
    <w:rsid w:val="00310B09"/>
    <w:rsid w:val="00311148"/>
    <w:rsid w:val="00312794"/>
    <w:rsid w:val="00314920"/>
    <w:rsid w:val="0032712A"/>
    <w:rsid w:val="00327586"/>
    <w:rsid w:val="003400F7"/>
    <w:rsid w:val="003508CD"/>
    <w:rsid w:val="00355948"/>
    <w:rsid w:val="0036327C"/>
    <w:rsid w:val="0036372A"/>
    <w:rsid w:val="00372170"/>
    <w:rsid w:val="003726D2"/>
    <w:rsid w:val="003736A6"/>
    <w:rsid w:val="00375471"/>
    <w:rsid w:val="00381E2A"/>
    <w:rsid w:val="00386C0A"/>
    <w:rsid w:val="00387645"/>
    <w:rsid w:val="00392937"/>
    <w:rsid w:val="0039652B"/>
    <w:rsid w:val="003A26C1"/>
    <w:rsid w:val="003A2D9F"/>
    <w:rsid w:val="003A7001"/>
    <w:rsid w:val="003B300C"/>
    <w:rsid w:val="003B4737"/>
    <w:rsid w:val="003B52A7"/>
    <w:rsid w:val="003C009B"/>
    <w:rsid w:val="003C34EE"/>
    <w:rsid w:val="003C656E"/>
    <w:rsid w:val="003D0A53"/>
    <w:rsid w:val="003D1C3D"/>
    <w:rsid w:val="003D2F7F"/>
    <w:rsid w:val="003D51CA"/>
    <w:rsid w:val="003D7F73"/>
    <w:rsid w:val="003E3E45"/>
    <w:rsid w:val="003F0A12"/>
    <w:rsid w:val="003F571D"/>
    <w:rsid w:val="003F7AE1"/>
    <w:rsid w:val="00405B97"/>
    <w:rsid w:val="00407F39"/>
    <w:rsid w:val="004104AB"/>
    <w:rsid w:val="004167B6"/>
    <w:rsid w:val="004170BC"/>
    <w:rsid w:val="00417723"/>
    <w:rsid w:val="004304F3"/>
    <w:rsid w:val="00432D3A"/>
    <w:rsid w:val="00434621"/>
    <w:rsid w:val="00435140"/>
    <w:rsid w:val="00435FB7"/>
    <w:rsid w:val="00437D64"/>
    <w:rsid w:val="004451BB"/>
    <w:rsid w:val="00467243"/>
    <w:rsid w:val="004756F7"/>
    <w:rsid w:val="00476419"/>
    <w:rsid w:val="004778DD"/>
    <w:rsid w:val="00483CF9"/>
    <w:rsid w:val="0049522F"/>
    <w:rsid w:val="00495297"/>
    <w:rsid w:val="00495485"/>
    <w:rsid w:val="004A0733"/>
    <w:rsid w:val="004A2BEA"/>
    <w:rsid w:val="004A7E3A"/>
    <w:rsid w:val="004B1E99"/>
    <w:rsid w:val="004B42F8"/>
    <w:rsid w:val="004B7CD7"/>
    <w:rsid w:val="004E321F"/>
    <w:rsid w:val="004F552C"/>
    <w:rsid w:val="005001F2"/>
    <w:rsid w:val="00505208"/>
    <w:rsid w:val="00520932"/>
    <w:rsid w:val="00526F4C"/>
    <w:rsid w:val="005311A1"/>
    <w:rsid w:val="00532126"/>
    <w:rsid w:val="00536DAD"/>
    <w:rsid w:val="0054069E"/>
    <w:rsid w:val="005411EF"/>
    <w:rsid w:val="005432B6"/>
    <w:rsid w:val="005452FB"/>
    <w:rsid w:val="005550A3"/>
    <w:rsid w:val="00556B5C"/>
    <w:rsid w:val="00561CB1"/>
    <w:rsid w:val="00570175"/>
    <w:rsid w:val="005738CD"/>
    <w:rsid w:val="00574F6D"/>
    <w:rsid w:val="0057578E"/>
    <w:rsid w:val="00576225"/>
    <w:rsid w:val="00576B45"/>
    <w:rsid w:val="005777DB"/>
    <w:rsid w:val="005A0932"/>
    <w:rsid w:val="005A1ACB"/>
    <w:rsid w:val="005C019A"/>
    <w:rsid w:val="005C5F01"/>
    <w:rsid w:val="005D0E76"/>
    <w:rsid w:val="005D5BAC"/>
    <w:rsid w:val="005D73BE"/>
    <w:rsid w:val="005D7F80"/>
    <w:rsid w:val="005E249E"/>
    <w:rsid w:val="005F4831"/>
    <w:rsid w:val="00603CDF"/>
    <w:rsid w:val="00605E75"/>
    <w:rsid w:val="00614297"/>
    <w:rsid w:val="0062561C"/>
    <w:rsid w:val="00634F46"/>
    <w:rsid w:val="00637C49"/>
    <w:rsid w:val="0066671A"/>
    <w:rsid w:val="006770B1"/>
    <w:rsid w:val="00691578"/>
    <w:rsid w:val="00696FEF"/>
    <w:rsid w:val="006B1E82"/>
    <w:rsid w:val="006B3A6F"/>
    <w:rsid w:val="006B442D"/>
    <w:rsid w:val="006C170D"/>
    <w:rsid w:val="006C2E41"/>
    <w:rsid w:val="006C527F"/>
    <w:rsid w:val="006C751F"/>
    <w:rsid w:val="006D4823"/>
    <w:rsid w:val="006D5FC8"/>
    <w:rsid w:val="006E48BD"/>
    <w:rsid w:val="006F67E7"/>
    <w:rsid w:val="006F7471"/>
    <w:rsid w:val="007030E7"/>
    <w:rsid w:val="0070508F"/>
    <w:rsid w:val="00706683"/>
    <w:rsid w:val="00714110"/>
    <w:rsid w:val="00715061"/>
    <w:rsid w:val="00717111"/>
    <w:rsid w:val="007203C0"/>
    <w:rsid w:val="00720448"/>
    <w:rsid w:val="00737D96"/>
    <w:rsid w:val="00752C2E"/>
    <w:rsid w:val="00752D8D"/>
    <w:rsid w:val="0075494F"/>
    <w:rsid w:val="00755FEE"/>
    <w:rsid w:val="00764CFE"/>
    <w:rsid w:val="007701F2"/>
    <w:rsid w:val="00776347"/>
    <w:rsid w:val="007871A6"/>
    <w:rsid w:val="00793553"/>
    <w:rsid w:val="007A4F0C"/>
    <w:rsid w:val="007A7AA0"/>
    <w:rsid w:val="007B3978"/>
    <w:rsid w:val="007B692B"/>
    <w:rsid w:val="007C0466"/>
    <w:rsid w:val="007D2BF0"/>
    <w:rsid w:val="007D478A"/>
    <w:rsid w:val="007E0904"/>
    <w:rsid w:val="007E0BCA"/>
    <w:rsid w:val="007E62CD"/>
    <w:rsid w:val="0081224E"/>
    <w:rsid w:val="008141EE"/>
    <w:rsid w:val="008173F3"/>
    <w:rsid w:val="0083222B"/>
    <w:rsid w:val="00834599"/>
    <w:rsid w:val="0083632D"/>
    <w:rsid w:val="0084593D"/>
    <w:rsid w:val="00846744"/>
    <w:rsid w:val="00853C0A"/>
    <w:rsid w:val="00857CE2"/>
    <w:rsid w:val="00857D68"/>
    <w:rsid w:val="00860EBC"/>
    <w:rsid w:val="00867195"/>
    <w:rsid w:val="00870913"/>
    <w:rsid w:val="008875EB"/>
    <w:rsid w:val="00887D33"/>
    <w:rsid w:val="00893FDD"/>
    <w:rsid w:val="008963C7"/>
    <w:rsid w:val="008A27D1"/>
    <w:rsid w:val="008B324B"/>
    <w:rsid w:val="008B48F6"/>
    <w:rsid w:val="008D070D"/>
    <w:rsid w:val="008D6BB3"/>
    <w:rsid w:val="008E76F0"/>
    <w:rsid w:val="008E7FC0"/>
    <w:rsid w:val="008F3A8D"/>
    <w:rsid w:val="008F7BAB"/>
    <w:rsid w:val="00907CE4"/>
    <w:rsid w:val="0091035A"/>
    <w:rsid w:val="00914CBC"/>
    <w:rsid w:val="00914DED"/>
    <w:rsid w:val="009235BD"/>
    <w:rsid w:val="009337EF"/>
    <w:rsid w:val="00934596"/>
    <w:rsid w:val="009353E1"/>
    <w:rsid w:val="009361D5"/>
    <w:rsid w:val="00936788"/>
    <w:rsid w:val="00937012"/>
    <w:rsid w:val="00941842"/>
    <w:rsid w:val="00950C1C"/>
    <w:rsid w:val="009576CB"/>
    <w:rsid w:val="0096154D"/>
    <w:rsid w:val="00963909"/>
    <w:rsid w:val="00967F3D"/>
    <w:rsid w:val="00967FD7"/>
    <w:rsid w:val="009761A0"/>
    <w:rsid w:val="009817EC"/>
    <w:rsid w:val="009849A4"/>
    <w:rsid w:val="009B174A"/>
    <w:rsid w:val="009B5795"/>
    <w:rsid w:val="009B75A3"/>
    <w:rsid w:val="009C5408"/>
    <w:rsid w:val="009D6BE4"/>
    <w:rsid w:val="009D7D72"/>
    <w:rsid w:val="009E03B7"/>
    <w:rsid w:val="009E47B4"/>
    <w:rsid w:val="009E5379"/>
    <w:rsid w:val="009F1C0C"/>
    <w:rsid w:val="009F3A32"/>
    <w:rsid w:val="009F738E"/>
    <w:rsid w:val="00A02861"/>
    <w:rsid w:val="00A04A8C"/>
    <w:rsid w:val="00A07E33"/>
    <w:rsid w:val="00A10474"/>
    <w:rsid w:val="00A10C6F"/>
    <w:rsid w:val="00A23B70"/>
    <w:rsid w:val="00A4033B"/>
    <w:rsid w:val="00A539D5"/>
    <w:rsid w:val="00A5499A"/>
    <w:rsid w:val="00A55981"/>
    <w:rsid w:val="00A61527"/>
    <w:rsid w:val="00A7327B"/>
    <w:rsid w:val="00A801B2"/>
    <w:rsid w:val="00A80F1F"/>
    <w:rsid w:val="00A8447D"/>
    <w:rsid w:val="00A853D1"/>
    <w:rsid w:val="00A90AAE"/>
    <w:rsid w:val="00A9396C"/>
    <w:rsid w:val="00A94612"/>
    <w:rsid w:val="00AB6BC2"/>
    <w:rsid w:val="00AD68F8"/>
    <w:rsid w:val="00AE731C"/>
    <w:rsid w:val="00AF58F4"/>
    <w:rsid w:val="00B01ADA"/>
    <w:rsid w:val="00B20DC3"/>
    <w:rsid w:val="00B21D7E"/>
    <w:rsid w:val="00B23640"/>
    <w:rsid w:val="00B25472"/>
    <w:rsid w:val="00B322C3"/>
    <w:rsid w:val="00B35068"/>
    <w:rsid w:val="00B43411"/>
    <w:rsid w:val="00B471C7"/>
    <w:rsid w:val="00B51209"/>
    <w:rsid w:val="00B521B2"/>
    <w:rsid w:val="00B550AE"/>
    <w:rsid w:val="00B56F03"/>
    <w:rsid w:val="00B72C2C"/>
    <w:rsid w:val="00B75C15"/>
    <w:rsid w:val="00B767F1"/>
    <w:rsid w:val="00B77D48"/>
    <w:rsid w:val="00B86D37"/>
    <w:rsid w:val="00B92012"/>
    <w:rsid w:val="00B928F1"/>
    <w:rsid w:val="00B9512D"/>
    <w:rsid w:val="00BA12B1"/>
    <w:rsid w:val="00BA5240"/>
    <w:rsid w:val="00BA6341"/>
    <w:rsid w:val="00BB3261"/>
    <w:rsid w:val="00BC5C22"/>
    <w:rsid w:val="00BD0E58"/>
    <w:rsid w:val="00BD349C"/>
    <w:rsid w:val="00BD3D91"/>
    <w:rsid w:val="00BD7264"/>
    <w:rsid w:val="00BE2587"/>
    <w:rsid w:val="00BE73F1"/>
    <w:rsid w:val="00BF12E2"/>
    <w:rsid w:val="00BF31A4"/>
    <w:rsid w:val="00BF787D"/>
    <w:rsid w:val="00C00CCA"/>
    <w:rsid w:val="00C13DD2"/>
    <w:rsid w:val="00C15C90"/>
    <w:rsid w:val="00C16F08"/>
    <w:rsid w:val="00C200A1"/>
    <w:rsid w:val="00C20639"/>
    <w:rsid w:val="00C2096F"/>
    <w:rsid w:val="00C20DCA"/>
    <w:rsid w:val="00C22DEC"/>
    <w:rsid w:val="00C50903"/>
    <w:rsid w:val="00C53542"/>
    <w:rsid w:val="00C6061F"/>
    <w:rsid w:val="00C60985"/>
    <w:rsid w:val="00C641E9"/>
    <w:rsid w:val="00C6575A"/>
    <w:rsid w:val="00C67A5A"/>
    <w:rsid w:val="00C7292A"/>
    <w:rsid w:val="00C7463F"/>
    <w:rsid w:val="00C84E12"/>
    <w:rsid w:val="00CA0B81"/>
    <w:rsid w:val="00CA12EB"/>
    <w:rsid w:val="00CA594F"/>
    <w:rsid w:val="00CB2274"/>
    <w:rsid w:val="00CD5C24"/>
    <w:rsid w:val="00CE651F"/>
    <w:rsid w:val="00CF051A"/>
    <w:rsid w:val="00CF5AA6"/>
    <w:rsid w:val="00CF7173"/>
    <w:rsid w:val="00D07CE7"/>
    <w:rsid w:val="00D12ACD"/>
    <w:rsid w:val="00D300EC"/>
    <w:rsid w:val="00D30512"/>
    <w:rsid w:val="00D33986"/>
    <w:rsid w:val="00D36032"/>
    <w:rsid w:val="00D47933"/>
    <w:rsid w:val="00D707FC"/>
    <w:rsid w:val="00D7618E"/>
    <w:rsid w:val="00D7741E"/>
    <w:rsid w:val="00D86174"/>
    <w:rsid w:val="00DA6625"/>
    <w:rsid w:val="00DB0DAF"/>
    <w:rsid w:val="00DB57D5"/>
    <w:rsid w:val="00DB6F2A"/>
    <w:rsid w:val="00DC6025"/>
    <w:rsid w:val="00DE490E"/>
    <w:rsid w:val="00DF03D1"/>
    <w:rsid w:val="00E049AD"/>
    <w:rsid w:val="00E04B9A"/>
    <w:rsid w:val="00E04C4C"/>
    <w:rsid w:val="00E118BA"/>
    <w:rsid w:val="00E12C6D"/>
    <w:rsid w:val="00E135F9"/>
    <w:rsid w:val="00E14010"/>
    <w:rsid w:val="00E140BB"/>
    <w:rsid w:val="00E200F4"/>
    <w:rsid w:val="00E31295"/>
    <w:rsid w:val="00E37403"/>
    <w:rsid w:val="00E37AFE"/>
    <w:rsid w:val="00E410E4"/>
    <w:rsid w:val="00E432F3"/>
    <w:rsid w:val="00E45BFB"/>
    <w:rsid w:val="00E52F5A"/>
    <w:rsid w:val="00E5474D"/>
    <w:rsid w:val="00E65479"/>
    <w:rsid w:val="00E73AC2"/>
    <w:rsid w:val="00E74198"/>
    <w:rsid w:val="00E82C6F"/>
    <w:rsid w:val="00E84379"/>
    <w:rsid w:val="00E872FC"/>
    <w:rsid w:val="00EA30AA"/>
    <w:rsid w:val="00EA3AD8"/>
    <w:rsid w:val="00EA4FFF"/>
    <w:rsid w:val="00EB209A"/>
    <w:rsid w:val="00EB3691"/>
    <w:rsid w:val="00EC6740"/>
    <w:rsid w:val="00ED3F5A"/>
    <w:rsid w:val="00ED4E10"/>
    <w:rsid w:val="00ED7961"/>
    <w:rsid w:val="00EE159E"/>
    <w:rsid w:val="00EE7193"/>
    <w:rsid w:val="00EE7252"/>
    <w:rsid w:val="00EE7920"/>
    <w:rsid w:val="00EE7BBF"/>
    <w:rsid w:val="00EF4576"/>
    <w:rsid w:val="00EF4C17"/>
    <w:rsid w:val="00EF72C0"/>
    <w:rsid w:val="00F0303E"/>
    <w:rsid w:val="00F05157"/>
    <w:rsid w:val="00F13110"/>
    <w:rsid w:val="00F27013"/>
    <w:rsid w:val="00F32495"/>
    <w:rsid w:val="00F33A5F"/>
    <w:rsid w:val="00F43BFC"/>
    <w:rsid w:val="00F46A1A"/>
    <w:rsid w:val="00F475FC"/>
    <w:rsid w:val="00F533B6"/>
    <w:rsid w:val="00F53779"/>
    <w:rsid w:val="00F65735"/>
    <w:rsid w:val="00F765D3"/>
    <w:rsid w:val="00F76D73"/>
    <w:rsid w:val="00F8037C"/>
    <w:rsid w:val="00F83380"/>
    <w:rsid w:val="00F85C33"/>
    <w:rsid w:val="00F877A2"/>
    <w:rsid w:val="00F87B9E"/>
    <w:rsid w:val="00F90CCF"/>
    <w:rsid w:val="00FA005B"/>
    <w:rsid w:val="00FA4DE3"/>
    <w:rsid w:val="00FB317A"/>
    <w:rsid w:val="00FC076C"/>
    <w:rsid w:val="00FC33E6"/>
    <w:rsid w:val="00FC513F"/>
    <w:rsid w:val="00FC5ADB"/>
    <w:rsid w:val="00FC6879"/>
    <w:rsid w:val="00FC7A6F"/>
    <w:rsid w:val="00FD3A95"/>
    <w:rsid w:val="00FE136A"/>
    <w:rsid w:val="00FE50B7"/>
    <w:rsid w:val="00FE6E08"/>
    <w:rsid w:val="00FE7F74"/>
    <w:rsid w:val="00FF2998"/>
    <w:rsid w:val="00FF3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0F4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15061"/>
    <w:pPr>
      <w:spacing w:after="160" w:line="259" w:lineRule="auto"/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1</Pages>
  <Words>225</Words>
  <Characters>1289</Characters>
  <Application>Microsoft Office Outlook</Application>
  <DocSecurity>0</DocSecurity>
  <Lines>0</Lines>
  <Paragraphs>0</Paragraphs>
  <ScaleCrop>false</ScaleCrop>
  <Company>- ETH0 -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cantik</dc:creator>
  <cp:keywords/>
  <dc:description/>
  <cp:lastModifiedBy>any</cp:lastModifiedBy>
  <cp:revision>5</cp:revision>
  <dcterms:created xsi:type="dcterms:W3CDTF">2015-09-07T04:30:00Z</dcterms:created>
  <dcterms:modified xsi:type="dcterms:W3CDTF">2015-12-02T02:19:00Z</dcterms:modified>
</cp:coreProperties>
</file>